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2BDFB" w14:textId="1E3D9C0C" w:rsidR="00E47162" w:rsidRPr="00FF3AD1" w:rsidRDefault="00D40E98" w:rsidP="00BC67AB">
      <w:pPr>
        <w:pStyle w:val="FormTitle14ptBld"/>
        <w:rPr>
          <w:rStyle w:val="Strong"/>
          <w:szCs w:val="28"/>
        </w:rPr>
      </w:pPr>
      <w:r w:rsidRPr="00FF3AD1">
        <w:rPr>
          <w:rStyle w:val="Strong"/>
          <w:szCs w:val="28"/>
        </w:rPr>
        <w:t>MDHHS-6280</w:t>
      </w:r>
      <w:r w:rsidR="003E6014" w:rsidRPr="00FF3AD1">
        <w:rPr>
          <w:rStyle w:val="Strong"/>
          <w:szCs w:val="28"/>
        </w:rPr>
        <w:t xml:space="preserve">, </w:t>
      </w:r>
      <w:r w:rsidRPr="00FF3AD1">
        <w:rPr>
          <w:rStyle w:val="Strong"/>
          <w:szCs w:val="28"/>
        </w:rPr>
        <w:t>CERTIFICATE OF DENTAL SCREENING</w:t>
      </w:r>
    </w:p>
    <w:p w14:paraId="034F37DB" w14:textId="77777777" w:rsidR="00BC67AB" w:rsidRPr="00D40E98" w:rsidRDefault="00BC67AB" w:rsidP="002673AA">
      <w:pPr>
        <w:pStyle w:val="FormTitle13pt"/>
        <w:rPr>
          <w:sz w:val="24"/>
          <w:szCs w:val="24"/>
        </w:rPr>
      </w:pPr>
      <w:r w:rsidRPr="00D40E98">
        <w:rPr>
          <w:sz w:val="24"/>
          <w:szCs w:val="24"/>
        </w:rPr>
        <w:t>Michigan Department of Health and Human Services</w:t>
      </w:r>
      <w:r w:rsidR="007E4061" w:rsidRPr="00D40E98">
        <w:rPr>
          <w:sz w:val="24"/>
          <w:szCs w:val="24"/>
        </w:rPr>
        <w:t xml:space="preserve"> (MDHHS)</w:t>
      </w:r>
    </w:p>
    <w:p w14:paraId="578AA8D1" w14:textId="126D33DB" w:rsidR="00F973ED" w:rsidRPr="00D40E98" w:rsidRDefault="00F973ED" w:rsidP="00D40E98">
      <w:pPr>
        <w:pStyle w:val="FormTitle12pt"/>
        <w:spacing w:after="120"/>
        <w:rPr>
          <w:szCs w:val="24"/>
        </w:rPr>
      </w:pPr>
      <w:r w:rsidRPr="00D40E98">
        <w:rPr>
          <w:szCs w:val="24"/>
        </w:rPr>
        <w:t>(</w:t>
      </w:r>
      <w:r w:rsidR="006434F7" w:rsidRPr="00D40E98">
        <w:rPr>
          <w:szCs w:val="24"/>
        </w:rPr>
        <w:t>New</w:t>
      </w:r>
      <w:r w:rsidR="00D40E98" w:rsidRPr="00D40E98">
        <w:rPr>
          <w:szCs w:val="24"/>
        </w:rPr>
        <w:t xml:space="preserve"> 8-25</w:t>
      </w:r>
      <w:r w:rsidRPr="00D40E98">
        <w:rPr>
          <w:szCs w:val="24"/>
        </w:rPr>
        <w:t>)</w:t>
      </w:r>
    </w:p>
    <w:p w14:paraId="5DE8ABA8" w14:textId="307D4562" w:rsidR="00D40E98" w:rsidRDefault="00D40E98" w:rsidP="00FC461F">
      <w:pPr>
        <w:pStyle w:val="FormTitle12pt"/>
        <w:spacing w:after="240"/>
        <w:jc w:val="left"/>
      </w:pPr>
      <w:r>
        <w:t>Parents/guardians: Your child received a dental screening. Dental screening is required for kindergarteners by the Michigan Public Health Code, Public Act 368 of 1978, MCL 333.9316. Present this certificate of screening when enrolling your child into kindergarten. Retain a copy for your health records.</w:t>
      </w:r>
    </w:p>
    <w:p w14:paraId="13E3312C" w14:textId="69C07204" w:rsidR="00D40E98" w:rsidRDefault="00D40E98" w:rsidP="00FC461F">
      <w:pPr>
        <w:pStyle w:val="FormTitle12pt"/>
        <w:tabs>
          <w:tab w:val="left" w:pos="2400"/>
        </w:tabs>
        <w:spacing w:after="240"/>
        <w:ind w:left="600"/>
        <w:jc w:val="left"/>
      </w:pPr>
      <w:r>
        <w:fldChar w:fldCharType="begin">
          <w:ffData>
            <w:name w:val="Check1"/>
            <w:enabled/>
            <w:calcOnExit w:val="0"/>
            <w:checkBox>
              <w:sizeAuto/>
              <w:default w:val="0"/>
              <w:checked w:val="0"/>
            </w:checkBox>
          </w:ffData>
        </w:fldChar>
      </w:r>
      <w:bookmarkStart w:id="0" w:name="Check1"/>
      <w:r>
        <w:instrText xml:space="preserve"> FORMCHECKBOX </w:instrText>
      </w:r>
      <w:r>
        <w:fldChar w:fldCharType="separate"/>
      </w:r>
      <w:r>
        <w:fldChar w:fldCharType="end"/>
      </w:r>
      <w:bookmarkEnd w:id="0"/>
      <w:r>
        <w:t xml:space="preserve"> Pass</w:t>
      </w:r>
      <w:r>
        <w:tab/>
      </w:r>
      <w:r>
        <w:fldChar w:fldCharType="begin">
          <w:ffData>
            <w:name w:val="Check2"/>
            <w:enabled/>
            <w:calcOnExit w:val="0"/>
            <w:checkBox>
              <w:sizeAuto/>
              <w:default w:val="0"/>
              <w:checked w:val="0"/>
            </w:checkBox>
          </w:ffData>
        </w:fldChar>
      </w:r>
      <w:bookmarkStart w:id="1" w:name="Check2"/>
      <w:r>
        <w:instrText xml:space="preserve"> FORMCHECKBOX </w:instrText>
      </w:r>
      <w:r>
        <w:fldChar w:fldCharType="separate"/>
      </w:r>
      <w:r>
        <w:fldChar w:fldCharType="end"/>
      </w:r>
      <w:bookmarkEnd w:id="1"/>
      <w:r>
        <w:t xml:space="preserve"> Refer; follow-up with a dentist required</w:t>
      </w:r>
    </w:p>
    <w:p w14:paraId="731EA6DB" w14:textId="00C30942" w:rsidR="00D40E98" w:rsidRDefault="00D40E98" w:rsidP="00D40E98">
      <w:pPr>
        <w:pStyle w:val="FormTitle12pt"/>
        <w:tabs>
          <w:tab w:val="left" w:pos="2004"/>
        </w:tabs>
        <w:spacing w:after="120"/>
        <w:jc w:val="left"/>
      </w:pPr>
      <w:r>
        <w:t>Screening does not replace the need for routine dental care. Routine dental checkups are recommended ever</w:t>
      </w:r>
      <w:r w:rsidR="00FC461F">
        <w:t>y</w:t>
      </w:r>
      <w:r>
        <w:t xml:space="preserve"> 6 months</w:t>
      </w:r>
      <w:r w:rsidR="002C5BB0">
        <w:t>.</w:t>
      </w:r>
    </w:p>
    <w:p w14:paraId="56C080B9" w14:textId="49B8B343" w:rsidR="00D40E98" w:rsidRDefault="00B508EE" w:rsidP="00B508EE">
      <w:pPr>
        <w:pStyle w:val="FormTitle12pt"/>
        <w:tabs>
          <w:tab w:val="left" w:leader="underscore" w:pos="4920"/>
          <w:tab w:val="left" w:pos="5400"/>
          <w:tab w:val="left" w:leader="underscore" w:pos="7560"/>
        </w:tabs>
        <w:spacing w:after="20"/>
        <w:ind w:left="-72"/>
        <w:jc w:val="left"/>
      </w:pPr>
      <w:r>
        <w:tab/>
      </w:r>
      <w:r>
        <w:tab/>
      </w:r>
      <w:r>
        <w:tab/>
      </w:r>
    </w:p>
    <w:p w14:paraId="3254D644" w14:textId="7B4D4B20" w:rsidR="00B508EE" w:rsidRDefault="00B508EE" w:rsidP="00B508EE">
      <w:pPr>
        <w:pStyle w:val="FormTitle12pt"/>
        <w:tabs>
          <w:tab w:val="left" w:pos="5520"/>
          <w:tab w:val="left" w:leader="underscore" w:pos="7560"/>
        </w:tabs>
        <w:spacing w:after="120"/>
        <w:jc w:val="left"/>
      </w:pPr>
      <w:r>
        <w:t>Child’s Name</w:t>
      </w:r>
      <w:r>
        <w:tab/>
        <w:t>Screening Date</w:t>
      </w:r>
    </w:p>
    <w:p w14:paraId="2F8D830C" w14:textId="35FC4EEA" w:rsidR="00B508EE" w:rsidRDefault="00B508EE" w:rsidP="00B508EE">
      <w:pPr>
        <w:pStyle w:val="FormTitle12pt"/>
        <w:tabs>
          <w:tab w:val="left" w:leader="underscore" w:pos="4920"/>
          <w:tab w:val="left" w:pos="5400"/>
          <w:tab w:val="left" w:leader="underscore" w:pos="7560"/>
        </w:tabs>
        <w:spacing w:after="20"/>
        <w:ind w:left="-72"/>
        <w:jc w:val="left"/>
      </w:pPr>
      <w:r>
        <w:tab/>
      </w:r>
      <w:r>
        <w:tab/>
      </w:r>
      <w:r>
        <w:tab/>
      </w:r>
    </w:p>
    <w:p w14:paraId="460B7F62" w14:textId="7A180227" w:rsidR="00B508EE" w:rsidRDefault="00B508EE" w:rsidP="00FF3AD1">
      <w:pPr>
        <w:pStyle w:val="FormTitle12pt"/>
        <w:tabs>
          <w:tab w:val="left" w:pos="5520"/>
          <w:tab w:val="left" w:leader="underscore" w:pos="7560"/>
        </w:tabs>
        <w:spacing w:after="20"/>
        <w:jc w:val="left"/>
      </w:pPr>
      <w:r>
        <w:t>Agency/Local Health Department</w:t>
      </w:r>
      <w:r>
        <w:tab/>
        <w:t>Phone Number</w:t>
      </w:r>
    </w:p>
    <w:sectPr w:rsidR="00B508EE" w:rsidSect="00300379">
      <w:headerReference w:type="even" r:id="rId10"/>
      <w:headerReference w:type="default" r:id="rId11"/>
      <w:footerReference w:type="even" r:id="rId12"/>
      <w:footerReference w:type="default" r:id="rId13"/>
      <w:headerReference w:type="first" r:id="rId14"/>
      <w:footerReference w:type="first" r:id="rId15"/>
      <w:pgSz w:w="8419" w:h="5953" w:orient="landscape" w:code="70"/>
      <w:pgMar w:top="240" w:right="360" w:bottom="240" w:left="360" w:header="0" w:footer="2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396D7" w14:textId="77777777" w:rsidR="00C931C9" w:rsidRDefault="00C931C9" w:rsidP="002C29F1">
      <w:pPr>
        <w:spacing w:after="0" w:line="240" w:lineRule="auto"/>
      </w:pPr>
      <w:r>
        <w:separator/>
      </w:r>
    </w:p>
  </w:endnote>
  <w:endnote w:type="continuationSeparator" w:id="0">
    <w:p w14:paraId="66EE8A53" w14:textId="77777777" w:rsidR="00C931C9" w:rsidRDefault="00C931C9"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0BF53" w14:textId="77777777" w:rsidR="00FC461F" w:rsidRDefault="00FC46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E3C6" w14:textId="737A0623" w:rsidR="00E47162" w:rsidRPr="00D40E98" w:rsidRDefault="00D40E98" w:rsidP="00D40E98">
    <w:pPr>
      <w:pStyle w:val="Footer"/>
      <w:rPr>
        <w:rFonts w:asciiTheme="minorBidi" w:hAnsiTheme="minorBidi"/>
      </w:rPr>
    </w:pPr>
    <w:r>
      <w:rPr>
        <w:rFonts w:asciiTheme="minorBidi" w:hAnsiTheme="minorBidi"/>
      </w:rPr>
      <w:t>MDHHS-6280 (New 8-25)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48447" w14:textId="77777777" w:rsidR="00FC461F" w:rsidRDefault="00FC46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E0529" w14:textId="77777777" w:rsidR="00C931C9" w:rsidRDefault="00C931C9" w:rsidP="002C29F1">
      <w:pPr>
        <w:spacing w:after="0" w:line="240" w:lineRule="auto"/>
      </w:pPr>
      <w:r>
        <w:separator/>
      </w:r>
    </w:p>
  </w:footnote>
  <w:footnote w:type="continuationSeparator" w:id="0">
    <w:p w14:paraId="3F1868F3" w14:textId="77777777" w:rsidR="00C931C9" w:rsidRDefault="00C931C9" w:rsidP="002C2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8A56" w14:textId="47FE5C8C" w:rsidR="002C5BB0" w:rsidRDefault="002C5B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B802E" w14:textId="043136F6" w:rsidR="002C5BB0" w:rsidRDefault="002C5B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95AB7" w14:textId="2E9C949F" w:rsidR="002C5BB0" w:rsidRDefault="002C5B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iXT0a0PVZnyJA3c/ahOBBByHKkXlp2EHMDIEFmmLUdhabBDDYjcWjqYAiUNGj6tcNh9EfXGX4BlNQ2X0kM9UCw==" w:salt="Zm8Jp3c6kzcervcxa9fY+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E98"/>
    <w:rsid w:val="000167E3"/>
    <w:rsid w:val="00063DD8"/>
    <w:rsid w:val="00074C7D"/>
    <w:rsid w:val="00090BD5"/>
    <w:rsid w:val="000A3625"/>
    <w:rsid w:val="00103D8A"/>
    <w:rsid w:val="00134832"/>
    <w:rsid w:val="00135598"/>
    <w:rsid w:val="0013626D"/>
    <w:rsid w:val="00182530"/>
    <w:rsid w:val="00183C55"/>
    <w:rsid w:val="001A5CE2"/>
    <w:rsid w:val="001D0C97"/>
    <w:rsid w:val="001E62DC"/>
    <w:rsid w:val="00201804"/>
    <w:rsid w:val="00230926"/>
    <w:rsid w:val="002400B8"/>
    <w:rsid w:val="002639EC"/>
    <w:rsid w:val="002673AA"/>
    <w:rsid w:val="00291DBF"/>
    <w:rsid w:val="002C29F1"/>
    <w:rsid w:val="002C5BB0"/>
    <w:rsid w:val="00300379"/>
    <w:rsid w:val="00333FFE"/>
    <w:rsid w:val="00342B25"/>
    <w:rsid w:val="0034568E"/>
    <w:rsid w:val="0034760D"/>
    <w:rsid w:val="00347B9D"/>
    <w:rsid w:val="003617D3"/>
    <w:rsid w:val="00366F90"/>
    <w:rsid w:val="00380677"/>
    <w:rsid w:val="00382D1C"/>
    <w:rsid w:val="0039119F"/>
    <w:rsid w:val="00394DB1"/>
    <w:rsid w:val="003A29C0"/>
    <w:rsid w:val="003D49BD"/>
    <w:rsid w:val="003E6014"/>
    <w:rsid w:val="004057A2"/>
    <w:rsid w:val="00441FBF"/>
    <w:rsid w:val="00492E93"/>
    <w:rsid w:val="00496EC1"/>
    <w:rsid w:val="004C7EB2"/>
    <w:rsid w:val="00506AE4"/>
    <w:rsid w:val="005176F0"/>
    <w:rsid w:val="00566A7D"/>
    <w:rsid w:val="00577867"/>
    <w:rsid w:val="00585782"/>
    <w:rsid w:val="005A1F42"/>
    <w:rsid w:val="005B5CF8"/>
    <w:rsid w:val="005D0D3A"/>
    <w:rsid w:val="005F3C56"/>
    <w:rsid w:val="005F7357"/>
    <w:rsid w:val="006434F7"/>
    <w:rsid w:val="006953BA"/>
    <w:rsid w:val="006B7CFF"/>
    <w:rsid w:val="006E2369"/>
    <w:rsid w:val="00707605"/>
    <w:rsid w:val="007227E3"/>
    <w:rsid w:val="007234B5"/>
    <w:rsid w:val="00724271"/>
    <w:rsid w:val="007306AA"/>
    <w:rsid w:val="0073602D"/>
    <w:rsid w:val="007761D4"/>
    <w:rsid w:val="007B0DCD"/>
    <w:rsid w:val="007B5520"/>
    <w:rsid w:val="007C5AFF"/>
    <w:rsid w:val="007D70D4"/>
    <w:rsid w:val="007E4061"/>
    <w:rsid w:val="00805F1D"/>
    <w:rsid w:val="00812704"/>
    <w:rsid w:val="0087482B"/>
    <w:rsid w:val="008768AD"/>
    <w:rsid w:val="00896653"/>
    <w:rsid w:val="008E5A89"/>
    <w:rsid w:val="00966064"/>
    <w:rsid w:val="0096718F"/>
    <w:rsid w:val="009A77EB"/>
    <w:rsid w:val="009C37D4"/>
    <w:rsid w:val="009D0ACF"/>
    <w:rsid w:val="009E6C2F"/>
    <w:rsid w:val="009F3F3F"/>
    <w:rsid w:val="00A04717"/>
    <w:rsid w:val="00A21D12"/>
    <w:rsid w:val="00A37954"/>
    <w:rsid w:val="00A44773"/>
    <w:rsid w:val="00AB6088"/>
    <w:rsid w:val="00AD47F5"/>
    <w:rsid w:val="00AF03D5"/>
    <w:rsid w:val="00B15AE6"/>
    <w:rsid w:val="00B508EE"/>
    <w:rsid w:val="00B6329F"/>
    <w:rsid w:val="00B636C6"/>
    <w:rsid w:val="00B739F2"/>
    <w:rsid w:val="00B85637"/>
    <w:rsid w:val="00BC67AB"/>
    <w:rsid w:val="00C144C4"/>
    <w:rsid w:val="00C175A9"/>
    <w:rsid w:val="00C32CB8"/>
    <w:rsid w:val="00C57DEC"/>
    <w:rsid w:val="00C931C9"/>
    <w:rsid w:val="00CC1FCE"/>
    <w:rsid w:val="00D2680A"/>
    <w:rsid w:val="00D40E98"/>
    <w:rsid w:val="00D82729"/>
    <w:rsid w:val="00DA439E"/>
    <w:rsid w:val="00E02712"/>
    <w:rsid w:val="00E47162"/>
    <w:rsid w:val="00E52AC6"/>
    <w:rsid w:val="00E52CF9"/>
    <w:rsid w:val="00E5559B"/>
    <w:rsid w:val="00E850BC"/>
    <w:rsid w:val="00EA64C8"/>
    <w:rsid w:val="00F40CD5"/>
    <w:rsid w:val="00F462F7"/>
    <w:rsid w:val="00F544C7"/>
    <w:rsid w:val="00F5510C"/>
    <w:rsid w:val="00F60A94"/>
    <w:rsid w:val="00F75944"/>
    <w:rsid w:val="00F9186B"/>
    <w:rsid w:val="00F973ED"/>
    <w:rsid w:val="00FC461F"/>
    <w:rsid w:val="00FE124E"/>
    <w:rsid w:val="00FF3A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8DC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42"/>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 w:type="paragraph" w:customStyle="1" w:styleId="LetterText10pt">
    <w:name w:val="Letter Text 10pt"/>
    <w:basedOn w:val="Normal"/>
    <w:link w:val="LetterText10ptChar"/>
    <w:rsid w:val="00F75944"/>
    <w:pPr>
      <w:spacing w:after="0" w:line="220" w:lineRule="exact"/>
    </w:pPr>
    <w:rPr>
      <w:rFonts w:ascii="Arial" w:eastAsia="Times New Roman" w:hAnsi="Arial" w:cs="Times New Roman"/>
      <w:sz w:val="20"/>
      <w:szCs w:val="20"/>
    </w:rPr>
  </w:style>
  <w:style w:type="character" w:customStyle="1" w:styleId="LetterText10ptChar">
    <w:name w:val="Letter Text 10pt Char"/>
    <w:basedOn w:val="DefaultParagraphFont"/>
    <w:link w:val="LetterText10pt"/>
    <w:rsid w:val="00F75944"/>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0FAACA-50EF-46F3-9623-B93AF3633B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9B933E-29F7-4511-941E-E766D4D70DE1}">
  <ds:schemaRefs>
    <ds:schemaRef ds:uri="http://schemas.microsoft.com/sharepoint/v3/contenttype/forms"/>
  </ds:schemaRefs>
</ds:datastoreItem>
</file>

<file path=customXml/itemProps3.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customXml/itemProps4.xml><?xml version="1.0" encoding="utf-8"?>
<ds:datastoreItem xmlns:ds="http://schemas.openxmlformats.org/officeDocument/2006/customXml" ds:itemID="{4ACB9641-E442-4B9B-AF22-3AC3302B5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MDHHS-6280_Certificate of Dental Screening card</Template>
  <TotalTime>6</TotalTime>
  <Pages>1</Pages>
  <Words>104</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Dental Screening</dc:title>
  <dc:subject/>
  <dc:creator>Oral Health</dc:creator>
  <cp:keywords/>
  <dc:description/>
  <cp:lastModifiedBy>McClain-Horrigan, Mary Elizabeth</cp:lastModifiedBy>
  <cp:revision>3</cp:revision>
  <dcterms:created xsi:type="dcterms:W3CDTF">2025-10-06T19:15:00Z</dcterms:created>
  <dcterms:modified xsi:type="dcterms:W3CDTF">2025-10-06T19:21:00Z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